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2381E" w:rsidRPr="00853BAF" w:rsidTr="00980E8C">
        <w:tc>
          <w:tcPr>
            <w:tcW w:w="9923" w:type="dxa"/>
          </w:tcPr>
          <w:p w:rsidR="0072381E" w:rsidRPr="00853BAF" w:rsidRDefault="0072381E" w:rsidP="0072381E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1E" w:rsidRPr="00853BAF" w:rsidRDefault="0072381E" w:rsidP="0072381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2381E" w:rsidRPr="00853BAF" w:rsidRDefault="0072381E" w:rsidP="0072381E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2381E" w:rsidRPr="00853BAF" w:rsidRDefault="0072381E" w:rsidP="0072381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2381E" w:rsidRPr="00853BAF" w:rsidRDefault="0072381E" w:rsidP="0072381E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2381E" w:rsidRPr="00853BAF" w:rsidRDefault="0072381E" w:rsidP="0072381E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2381E" w:rsidRPr="00853BAF" w:rsidRDefault="0072381E" w:rsidP="0072381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EB2D80">
              <w:rPr>
                <w:szCs w:val="28"/>
                <w:u w:val="single"/>
              </w:rPr>
              <w:t>24.05.2017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EB2D80">
              <w:rPr>
                <w:szCs w:val="28"/>
                <w:u w:val="single"/>
              </w:rPr>
              <w:t>2389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72381E" w:rsidRPr="00853BAF" w:rsidRDefault="0072381E" w:rsidP="0072381E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092A0A" w:rsidRPr="00452EF0" w:rsidTr="0072381E">
        <w:trPr>
          <w:trHeight w:val="583"/>
        </w:trPr>
        <w:tc>
          <w:tcPr>
            <w:tcW w:w="4962" w:type="dxa"/>
          </w:tcPr>
          <w:p w:rsidR="00092A0A" w:rsidRPr="00452EF0" w:rsidRDefault="004A5018" w:rsidP="0072381E">
            <w:pPr>
              <w:suppressAutoHyphens/>
              <w:ind w:left="35"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020E73">
              <w:rPr>
                <w:bCs/>
                <w:iCs/>
                <w:szCs w:val="28"/>
              </w:rPr>
              <w:t xml:space="preserve"> </w:t>
            </w:r>
            <w:r w:rsidR="001F7EBF" w:rsidRPr="00347339">
              <w:rPr>
                <w:szCs w:val="28"/>
              </w:rPr>
              <w:t>280.01.0</w:t>
            </w:r>
            <w:r w:rsidR="001F7EBF">
              <w:rPr>
                <w:szCs w:val="28"/>
              </w:rPr>
              <w:t>1</w:t>
            </w:r>
            <w:r w:rsidR="001F7EBF" w:rsidRPr="00347339">
              <w:rPr>
                <w:szCs w:val="28"/>
              </w:rPr>
              <w:t>.0</w:t>
            </w:r>
            <w:r w:rsidR="001F7EBF">
              <w:rPr>
                <w:szCs w:val="28"/>
              </w:rPr>
              <w:t>2</w:t>
            </w:r>
            <w:r w:rsidR="001F7EBF" w:rsidRPr="00347339">
              <w:rPr>
                <w:szCs w:val="28"/>
              </w:rPr>
              <w:t xml:space="preserve"> в границах проекта планировки территории, прилегающей к 1-му Мочищенскому шоссе, в Заельцовском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72381E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72381E">
        <w:rPr>
          <w:szCs w:val="28"/>
        </w:rPr>
        <w:t> </w:t>
      </w:r>
      <w:r w:rsidR="001F7EBF">
        <w:rPr>
          <w:szCs w:val="28"/>
        </w:rPr>
        <w:t>14.11</w:t>
      </w:r>
      <w:r w:rsidR="001F7EBF" w:rsidRPr="00A84D95">
        <w:rPr>
          <w:szCs w:val="28"/>
        </w:rPr>
        <w:t>.201</w:t>
      </w:r>
      <w:r w:rsidR="001F7EBF">
        <w:rPr>
          <w:szCs w:val="28"/>
        </w:rPr>
        <w:t>6</w:t>
      </w:r>
      <w:r w:rsidR="001F7EBF" w:rsidRPr="001A2527">
        <w:rPr>
          <w:szCs w:val="28"/>
        </w:rPr>
        <w:t xml:space="preserve"> № </w:t>
      </w:r>
      <w:r w:rsidR="001F7EBF">
        <w:rPr>
          <w:szCs w:val="28"/>
        </w:rPr>
        <w:t>5180</w:t>
      </w:r>
      <w:r w:rsidR="001F7EBF" w:rsidRPr="001A2527">
        <w:rPr>
          <w:szCs w:val="28"/>
        </w:rPr>
        <w:t xml:space="preserve"> «</w:t>
      </w:r>
      <w:r w:rsidR="001F7EBF" w:rsidRPr="00347339">
        <w:rPr>
          <w:szCs w:val="28"/>
        </w:rPr>
        <w:t>О проекте планировки и проектах межевания территории, прилегающей</w:t>
      </w:r>
      <w:proofErr w:type="gramEnd"/>
      <w:r w:rsidR="001F7EBF" w:rsidRPr="00347339">
        <w:rPr>
          <w:szCs w:val="28"/>
        </w:rPr>
        <w:t xml:space="preserve"> к 1-му Мочищенскому шоссе, в Заельцовском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</w:t>
      </w:r>
      <w:r w:rsidR="00FB40B7" w:rsidRPr="00452EF0">
        <w:rPr>
          <w:szCs w:val="28"/>
        </w:rPr>
        <w:t>о</w:t>
      </w:r>
      <w:r w:rsidR="00FB40B7" w:rsidRPr="00452EF0">
        <w:rPr>
          <w:szCs w:val="28"/>
        </w:rPr>
        <w:t>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4D58A1">
        <w:rPr>
          <w:bCs/>
          <w:iCs/>
          <w:szCs w:val="28"/>
        </w:rPr>
        <w:t xml:space="preserve"> </w:t>
      </w:r>
      <w:r w:rsidR="001F7EBF" w:rsidRPr="00347339">
        <w:rPr>
          <w:szCs w:val="28"/>
        </w:rPr>
        <w:t>280.01.0</w:t>
      </w:r>
      <w:r w:rsidR="001F7EBF">
        <w:rPr>
          <w:szCs w:val="28"/>
        </w:rPr>
        <w:t>1</w:t>
      </w:r>
      <w:r w:rsidR="001F7EBF" w:rsidRPr="00347339">
        <w:rPr>
          <w:szCs w:val="28"/>
        </w:rPr>
        <w:t>.0</w:t>
      </w:r>
      <w:r w:rsidR="001F7EBF">
        <w:rPr>
          <w:szCs w:val="28"/>
        </w:rPr>
        <w:t>2</w:t>
      </w:r>
      <w:r w:rsidR="001F7EBF" w:rsidRPr="00347339">
        <w:rPr>
          <w:szCs w:val="28"/>
        </w:rPr>
        <w:t xml:space="preserve"> в гран</w:t>
      </w:r>
      <w:r w:rsidR="001F7EBF" w:rsidRPr="00347339">
        <w:rPr>
          <w:szCs w:val="28"/>
        </w:rPr>
        <w:t>и</w:t>
      </w:r>
      <w:r w:rsidR="001F7EBF" w:rsidRPr="00347339">
        <w:rPr>
          <w:szCs w:val="28"/>
        </w:rPr>
        <w:t>цах проекта планировки территории, прилегающей к 1-му Мочищенскому шоссе, в</w:t>
      </w:r>
      <w:r w:rsidR="004D58A1">
        <w:rPr>
          <w:szCs w:val="28"/>
        </w:rPr>
        <w:t xml:space="preserve"> </w:t>
      </w:r>
      <w:r w:rsidR="001F7EBF" w:rsidRPr="00347339">
        <w:rPr>
          <w:szCs w:val="28"/>
        </w:rPr>
        <w:t>Заельцовском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2381E" w:rsidRPr="0072381E" w:rsidTr="00F77532">
        <w:tc>
          <w:tcPr>
            <w:tcW w:w="6946" w:type="dxa"/>
          </w:tcPr>
          <w:p w:rsidR="0072381E" w:rsidRPr="0072381E" w:rsidRDefault="0072381E" w:rsidP="00614F44">
            <w:pPr>
              <w:spacing w:before="600"/>
              <w:ind w:firstLine="34"/>
              <w:rPr>
                <w:szCs w:val="32"/>
              </w:rPr>
            </w:pPr>
            <w:r w:rsidRPr="0072381E">
              <w:rPr>
                <w:szCs w:val="32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2381E" w:rsidRPr="0072381E" w:rsidRDefault="0072381E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32"/>
              </w:rPr>
            </w:pPr>
            <w:r w:rsidRPr="0072381E">
              <w:rPr>
                <w:rFonts w:ascii="Times New Roman" w:hAnsi="Times New Roman"/>
                <w:sz w:val="28"/>
                <w:szCs w:val="32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491635" w:rsidRDefault="00491635" w:rsidP="00407E52">
      <w:pPr>
        <w:suppressAutoHyphens/>
        <w:ind w:firstLine="0"/>
        <w:rPr>
          <w:sz w:val="24"/>
          <w:szCs w:val="28"/>
        </w:rPr>
      </w:pPr>
    </w:p>
    <w:p w:rsidR="00491635" w:rsidRDefault="00491635" w:rsidP="00407E52">
      <w:pPr>
        <w:suppressAutoHyphens/>
        <w:ind w:firstLine="0"/>
        <w:rPr>
          <w:sz w:val="24"/>
          <w:szCs w:val="28"/>
        </w:rPr>
      </w:pPr>
    </w:p>
    <w:p w:rsidR="00491635" w:rsidRDefault="00491635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4D58A1" w:rsidRDefault="00F44D43" w:rsidP="004D58A1">
      <w:pPr>
        <w:ind w:firstLine="0"/>
        <w:rPr>
          <w:sz w:val="24"/>
        </w:rPr>
        <w:sectPr w:rsidR="004D58A1" w:rsidSect="0072381E">
          <w:headerReference w:type="default" r:id="rId12"/>
          <w:pgSz w:w="11906" w:h="16838" w:code="9"/>
          <w:pgMar w:top="1134" w:right="567" w:bottom="142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4722AC">
        <w:rPr>
          <w:sz w:val="24"/>
        </w:rPr>
        <w:t>ГУАиГ</w:t>
      </w:r>
      <w:proofErr w:type="spellEnd"/>
    </w:p>
    <w:p w:rsidR="00092A0A" w:rsidRPr="00467901" w:rsidRDefault="00026A77" w:rsidP="004D58A1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EB2D80">
        <w:rPr>
          <w:szCs w:val="28"/>
          <w:u w:val="single"/>
        </w:rPr>
        <w:t>24.05.2017</w:t>
      </w:r>
      <w:r w:rsidRPr="00467901">
        <w:rPr>
          <w:szCs w:val="28"/>
        </w:rPr>
        <w:t xml:space="preserve"> № </w:t>
      </w:r>
      <w:r w:rsidR="00EB2D80">
        <w:rPr>
          <w:szCs w:val="28"/>
          <w:u w:val="single"/>
        </w:rPr>
        <w:t>2389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F7EBF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1F7EBF" w:rsidRPr="00347339">
        <w:rPr>
          <w:szCs w:val="28"/>
        </w:rPr>
        <w:t>280.01.0</w:t>
      </w:r>
      <w:r w:rsidR="001F7EBF">
        <w:rPr>
          <w:szCs w:val="28"/>
        </w:rPr>
        <w:t>1</w:t>
      </w:r>
      <w:r w:rsidR="001F7EBF" w:rsidRPr="00347339">
        <w:rPr>
          <w:szCs w:val="28"/>
        </w:rPr>
        <w:t>.0</w:t>
      </w:r>
      <w:r w:rsidR="001F7EBF">
        <w:rPr>
          <w:szCs w:val="28"/>
        </w:rPr>
        <w:t>2</w:t>
      </w:r>
      <w:r w:rsidR="001F7EBF" w:rsidRPr="00347339">
        <w:rPr>
          <w:szCs w:val="28"/>
        </w:rPr>
        <w:t xml:space="preserve"> в границах проекта планировки территории, прилегающей к 1-му Мочищенскому шоссе, </w:t>
      </w:r>
    </w:p>
    <w:p w:rsidR="00263A17" w:rsidRDefault="004D58A1" w:rsidP="00A55CA4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в </w:t>
      </w:r>
      <w:r w:rsidR="001F7EBF" w:rsidRPr="00347339">
        <w:rPr>
          <w:szCs w:val="28"/>
        </w:rPr>
        <w:t>Заельцовском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5690C" w:rsidRDefault="00491635" w:rsidP="00671D35">
      <w:pPr>
        <w:pStyle w:val="a9"/>
        <w:ind w:firstLine="0"/>
        <w:jc w:val="center"/>
        <w:rPr>
          <w:sz w:val="24"/>
          <w:szCs w:val="24"/>
        </w:rPr>
        <w:sectPr w:rsidR="0025690C" w:rsidSect="00EA369D">
          <w:headerReference w:type="even" r:id="rId13"/>
          <w:headerReference w:type="default" r:id="rId14"/>
          <w:headerReference w:type="first" r:id="rId15"/>
          <w:pgSz w:w="16839" w:h="23814" w:code="8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91752" cy="11851580"/>
            <wp:effectExtent l="0" t="0" r="0" b="0"/>
            <wp:docPr id="1" name="Рисунок 0" descr="Приложение к постановл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остановлению.jpg"/>
                    <pic:cNvPicPr/>
                  </pic:nvPicPr>
                  <pic:blipFill rotWithShape="1">
                    <a:blip r:embed="rId16"/>
                    <a:srcRect t="5767"/>
                    <a:stretch/>
                  </pic:blipFill>
                  <pic:spPr bwMode="auto">
                    <a:xfrm>
                      <a:off x="0" y="0"/>
                      <a:ext cx="8897018" cy="1185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690C" w:rsidRPr="008E662B" w:rsidRDefault="0025690C" w:rsidP="0072381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25690C" w:rsidRPr="008E662B" w:rsidRDefault="0025690C" w:rsidP="0072381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25690C" w:rsidRPr="008E662B" w:rsidRDefault="0025690C" w:rsidP="0025690C">
      <w:pPr>
        <w:pStyle w:val="a9"/>
        <w:ind w:firstLine="0"/>
        <w:jc w:val="right"/>
        <w:rPr>
          <w:sz w:val="24"/>
          <w:szCs w:val="24"/>
        </w:rPr>
      </w:pPr>
    </w:p>
    <w:p w:rsidR="0025690C" w:rsidRPr="008E662B" w:rsidRDefault="0025690C" w:rsidP="0025690C">
      <w:pPr>
        <w:pStyle w:val="a9"/>
        <w:ind w:firstLine="0"/>
        <w:jc w:val="right"/>
        <w:rPr>
          <w:sz w:val="24"/>
          <w:szCs w:val="24"/>
        </w:rPr>
      </w:pPr>
    </w:p>
    <w:p w:rsidR="0025690C" w:rsidRPr="008E662B" w:rsidRDefault="0025690C" w:rsidP="0072381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25690C" w:rsidRPr="008E662B" w:rsidRDefault="0025690C" w:rsidP="0072381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25690C" w:rsidRPr="008E662B" w:rsidRDefault="0025690C" w:rsidP="0025690C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1"/>
        <w:gridCol w:w="1559"/>
        <w:gridCol w:w="2840"/>
        <w:gridCol w:w="1409"/>
        <w:gridCol w:w="2834"/>
      </w:tblGrid>
      <w:tr w:rsidR="0025690C" w:rsidRPr="008E662B" w:rsidTr="0072381E">
        <w:tc>
          <w:tcPr>
            <w:tcW w:w="645" w:type="pct"/>
          </w:tcPr>
          <w:p w:rsidR="0072381E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25690C" w:rsidRPr="008E662B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85" w:type="pct"/>
          </w:tcPr>
          <w:p w:rsidR="0025690C" w:rsidRPr="008E662B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72381E" w:rsidRDefault="004D58A1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5690C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25690C" w:rsidRPr="008E662B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31" w:type="pct"/>
          </w:tcPr>
          <w:p w:rsidR="0025690C" w:rsidRPr="008E662B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72381E" w:rsidRDefault="004D58A1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25690C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</w:p>
          <w:p w:rsidR="0072381E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  <w:r w:rsidR="004D58A1">
              <w:rPr>
                <w:sz w:val="24"/>
                <w:szCs w:val="24"/>
              </w:rPr>
              <w:t xml:space="preserve"> </w:t>
            </w:r>
          </w:p>
          <w:p w:rsidR="004D58A1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  <w:r w:rsidR="004D58A1">
              <w:rPr>
                <w:sz w:val="24"/>
                <w:szCs w:val="24"/>
              </w:rPr>
              <w:t xml:space="preserve"> </w:t>
            </w:r>
          </w:p>
          <w:p w:rsidR="0025690C" w:rsidRPr="008E662B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710" w:type="pct"/>
          </w:tcPr>
          <w:p w:rsidR="0025690C" w:rsidRPr="008E662B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3F1201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="004D58A1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</w:t>
            </w:r>
          </w:p>
          <w:p w:rsidR="0025690C" w:rsidRPr="008E662B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428" w:type="pct"/>
          </w:tcPr>
          <w:p w:rsidR="0025690C" w:rsidRPr="008E662B" w:rsidRDefault="0025690C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25690C" w:rsidRPr="008E662B" w:rsidRDefault="004D58A1" w:rsidP="0072381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5690C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25690C" w:rsidRPr="008E662B">
              <w:rPr>
                <w:sz w:val="24"/>
                <w:szCs w:val="24"/>
              </w:rPr>
              <w:t>участка</w:t>
            </w:r>
          </w:p>
        </w:tc>
      </w:tr>
    </w:tbl>
    <w:p w:rsidR="0025690C" w:rsidRPr="008E662B" w:rsidRDefault="0025690C" w:rsidP="0025690C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8"/>
        <w:gridCol w:w="1560"/>
        <w:gridCol w:w="2842"/>
        <w:gridCol w:w="1409"/>
        <w:gridCol w:w="2834"/>
      </w:tblGrid>
      <w:tr w:rsidR="0025690C" w:rsidRPr="00CD46EC" w:rsidTr="0072381E">
        <w:trPr>
          <w:tblHeader/>
        </w:trPr>
        <w:tc>
          <w:tcPr>
            <w:tcW w:w="644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786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432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710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428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25690C" w:rsidRPr="008E662B" w:rsidTr="0072381E">
        <w:tc>
          <w:tcPr>
            <w:tcW w:w="644" w:type="pct"/>
          </w:tcPr>
          <w:p w:rsidR="0025690C" w:rsidRPr="00676A10" w:rsidRDefault="0025690C" w:rsidP="0025690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676A10">
              <w:rPr>
                <w:rFonts w:eastAsia="Calibri"/>
                <w:sz w:val="24"/>
              </w:rPr>
              <w:t>ЗУ</w:t>
            </w:r>
            <w:proofErr w:type="gramStart"/>
            <w:r w:rsidRPr="00676A10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25690C" w:rsidRPr="00141AFD" w:rsidRDefault="0025690C" w:rsidP="0025690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141AFD">
              <w:rPr>
                <w:sz w:val="24"/>
              </w:rPr>
              <w:t>54:35:031075</w:t>
            </w:r>
          </w:p>
        </w:tc>
        <w:tc>
          <w:tcPr>
            <w:tcW w:w="1432" w:type="pct"/>
          </w:tcPr>
          <w:p w:rsidR="0025690C" w:rsidRPr="00141AFD" w:rsidRDefault="009B7653" w:rsidP="0025690C">
            <w:pPr>
              <w:pStyle w:val="S9"/>
              <w:ind w:right="-128"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Склады</w:t>
            </w:r>
          </w:p>
        </w:tc>
        <w:tc>
          <w:tcPr>
            <w:tcW w:w="710" w:type="pct"/>
          </w:tcPr>
          <w:p w:rsidR="0025690C" w:rsidRPr="00141AFD" w:rsidRDefault="00491635" w:rsidP="0025690C">
            <w:pPr>
              <w:ind w:firstLine="0"/>
              <w:jc w:val="center"/>
              <w:rPr>
                <w:sz w:val="24"/>
                <w:szCs w:val="24"/>
              </w:rPr>
            </w:pPr>
            <w:bookmarkStart w:id="1" w:name="OLE_LINK8"/>
            <w:bookmarkStart w:id="2" w:name="OLE_LINK9"/>
            <w:bookmarkStart w:id="3" w:name="OLE_LINK10"/>
            <w:r w:rsidRPr="00141AFD">
              <w:rPr>
                <w:sz w:val="24"/>
                <w:szCs w:val="24"/>
              </w:rPr>
              <w:t>0,</w:t>
            </w:r>
            <w:bookmarkEnd w:id="1"/>
            <w:bookmarkEnd w:id="2"/>
            <w:bookmarkEnd w:id="3"/>
            <w:r>
              <w:rPr>
                <w:sz w:val="24"/>
                <w:szCs w:val="24"/>
              </w:rPr>
              <w:t>1690</w:t>
            </w:r>
          </w:p>
        </w:tc>
        <w:tc>
          <w:tcPr>
            <w:tcW w:w="1428" w:type="pct"/>
            <w:vAlign w:val="center"/>
          </w:tcPr>
          <w:p w:rsidR="0025690C" w:rsidRPr="00676A10" w:rsidRDefault="0025690C" w:rsidP="0072381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76A10">
              <w:rPr>
                <w:rFonts w:eastAsia="Calibri"/>
                <w:sz w:val="24"/>
              </w:rPr>
              <w:t>Российская Федерация, Новосибирская область, город Ново</w:t>
            </w:r>
            <w:r>
              <w:rPr>
                <w:rFonts w:eastAsia="Calibri"/>
                <w:sz w:val="24"/>
              </w:rPr>
              <w:t>сибирск, ул.</w:t>
            </w:r>
            <w:r w:rsidR="0072381E">
              <w:rPr>
                <w:rFonts w:eastAsia="Calibri"/>
                <w:sz w:val="24"/>
              </w:rPr>
              <w:t> </w:t>
            </w:r>
            <w:r>
              <w:rPr>
                <w:rFonts w:eastAsia="Calibri"/>
                <w:sz w:val="24"/>
              </w:rPr>
              <w:t>Кубо</w:t>
            </w:r>
            <w:r w:rsidR="004D58A1">
              <w:rPr>
                <w:rFonts w:eastAsia="Calibri"/>
                <w:sz w:val="24"/>
              </w:rPr>
              <w:t xml:space="preserve">вая, </w:t>
            </w:r>
            <w:r>
              <w:rPr>
                <w:rFonts w:eastAsia="Calibri"/>
                <w:sz w:val="24"/>
              </w:rPr>
              <w:t>42</w:t>
            </w:r>
          </w:p>
        </w:tc>
      </w:tr>
      <w:tr w:rsidR="0072381E" w:rsidRPr="008E662B" w:rsidTr="0072381E">
        <w:tc>
          <w:tcPr>
            <w:tcW w:w="644" w:type="pct"/>
            <w:tcBorders>
              <w:right w:val="nil"/>
            </w:tcBorders>
          </w:tcPr>
          <w:p w:rsidR="0072381E" w:rsidRPr="00676A10" w:rsidRDefault="0072381E" w:rsidP="0025690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786" w:type="pct"/>
            <w:tcBorders>
              <w:left w:val="nil"/>
            </w:tcBorders>
          </w:tcPr>
          <w:p w:rsidR="0072381E" w:rsidRPr="00141AFD" w:rsidRDefault="0072381E" w:rsidP="0072381E">
            <w:pPr>
              <w:pStyle w:val="S9"/>
              <w:ind w:firstLine="0"/>
              <w:jc w:val="left"/>
              <w:rPr>
                <w:sz w:val="24"/>
              </w:rPr>
            </w:pPr>
            <w:r w:rsidRPr="008E662B">
              <w:rPr>
                <w:sz w:val="24"/>
              </w:rPr>
              <w:t>Итого:</w:t>
            </w:r>
          </w:p>
        </w:tc>
        <w:tc>
          <w:tcPr>
            <w:tcW w:w="1432" w:type="pct"/>
          </w:tcPr>
          <w:p w:rsidR="0072381E" w:rsidRDefault="0072381E" w:rsidP="0025690C">
            <w:pPr>
              <w:pStyle w:val="S9"/>
              <w:ind w:right="-128" w:firstLine="0"/>
              <w:rPr>
                <w:sz w:val="24"/>
              </w:rPr>
            </w:pPr>
          </w:p>
        </w:tc>
        <w:tc>
          <w:tcPr>
            <w:tcW w:w="710" w:type="pct"/>
          </w:tcPr>
          <w:p w:rsidR="0072381E" w:rsidRPr="00141AFD" w:rsidRDefault="0072381E" w:rsidP="0025690C">
            <w:pPr>
              <w:ind w:firstLine="0"/>
              <w:jc w:val="center"/>
              <w:rPr>
                <w:sz w:val="24"/>
                <w:szCs w:val="24"/>
              </w:rPr>
            </w:pPr>
            <w:r w:rsidRPr="00141AF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1690</w:t>
            </w:r>
          </w:p>
        </w:tc>
        <w:tc>
          <w:tcPr>
            <w:tcW w:w="1428" w:type="pct"/>
            <w:vAlign w:val="center"/>
          </w:tcPr>
          <w:p w:rsidR="0072381E" w:rsidRDefault="0072381E" w:rsidP="0072381E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</w:tbl>
    <w:p w:rsidR="0072381E" w:rsidRPr="0075601C" w:rsidRDefault="0072381E" w:rsidP="0072381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5690C" w:rsidRDefault="0025690C" w:rsidP="0025690C">
      <w:pPr>
        <w:pStyle w:val="a9"/>
        <w:ind w:firstLine="0"/>
        <w:jc w:val="center"/>
        <w:rPr>
          <w:sz w:val="24"/>
          <w:szCs w:val="24"/>
        </w:rPr>
      </w:pPr>
    </w:p>
    <w:sectPr w:rsidR="0025690C" w:rsidSect="004D58A1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635" w:rsidRDefault="00491635" w:rsidP="007B56B1">
      <w:r>
        <w:separator/>
      </w:r>
    </w:p>
    <w:p w:rsidR="00491635" w:rsidRDefault="00491635"/>
  </w:endnote>
  <w:endnote w:type="continuationSeparator" w:id="0">
    <w:p w:rsidR="00491635" w:rsidRDefault="00491635" w:rsidP="007B56B1">
      <w:r>
        <w:continuationSeparator/>
      </w:r>
    </w:p>
    <w:p w:rsidR="00491635" w:rsidRDefault="0049163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635" w:rsidRDefault="00491635" w:rsidP="007B56B1">
      <w:r>
        <w:separator/>
      </w:r>
    </w:p>
    <w:p w:rsidR="00491635" w:rsidRDefault="00491635"/>
  </w:footnote>
  <w:footnote w:type="continuationSeparator" w:id="0">
    <w:p w:rsidR="00491635" w:rsidRDefault="00491635" w:rsidP="007B56B1">
      <w:r>
        <w:continuationSeparator/>
      </w:r>
    </w:p>
    <w:p w:rsidR="00491635" w:rsidRDefault="0049163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635" w:rsidRPr="000E35E1" w:rsidRDefault="00026A77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49163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9163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635" w:rsidRPr="009413F6" w:rsidRDefault="00491635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491635" w:rsidRDefault="0049163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23600"/>
      <w:docPartObj>
        <w:docPartGallery w:val="Page Numbers (Top of Page)"/>
        <w:docPartUnique/>
      </w:docPartObj>
    </w:sdtPr>
    <w:sdtContent>
      <w:p w:rsidR="00491635" w:rsidRDefault="00026A77">
        <w:pPr>
          <w:pStyle w:val="a3"/>
          <w:jc w:val="center"/>
        </w:pPr>
        <w:r>
          <w:fldChar w:fldCharType="begin"/>
        </w:r>
        <w:r w:rsidR="0072381E">
          <w:instrText xml:space="preserve"> PAGE   \* MERGEFORMAT </w:instrText>
        </w:r>
        <w:r>
          <w:fldChar w:fldCharType="separate"/>
        </w:r>
        <w:r w:rsidR="004916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635" w:rsidRPr="004722AC" w:rsidRDefault="00491635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0E73"/>
    <w:rsid w:val="00023052"/>
    <w:rsid w:val="00023130"/>
    <w:rsid w:val="00023CC8"/>
    <w:rsid w:val="0002407E"/>
    <w:rsid w:val="000241D9"/>
    <w:rsid w:val="00025F4B"/>
    <w:rsid w:val="00026A77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3B8F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16A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5782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1F7EBF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690C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53F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3134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201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96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635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096D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8A1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1D3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1341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81E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0E93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5ED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0C51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7653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4F3B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28DB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904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72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A6DFC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AE5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3DF0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BD2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3C83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040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369D"/>
    <w:rsid w:val="00EA4DCA"/>
    <w:rsid w:val="00EA4FF4"/>
    <w:rsid w:val="00EA51EB"/>
    <w:rsid w:val="00EA577D"/>
    <w:rsid w:val="00EA7F52"/>
    <w:rsid w:val="00EB0374"/>
    <w:rsid w:val="00EB2D80"/>
    <w:rsid w:val="00EB3993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5AB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381E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5A1D3F-2B95-4C6A-ACC5-DA90FCA90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7</Pages>
  <Words>288</Words>
  <Characters>2219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2017-05-23T07:10:00Z</cp:lastPrinted>
  <dcterms:created xsi:type="dcterms:W3CDTF">2017-05-24T04:20:00Z</dcterms:created>
  <dcterms:modified xsi:type="dcterms:W3CDTF">2017-05-24T04:20:00Z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